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F21A847" w14:textId="76A2AE9D" w:rsidR="00605D0D" w:rsidRDefault="002C6F6D">
      <w:pPr>
        <w:pStyle w:val="berschrift1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 wp14:anchorId="107EADC4" wp14:editId="7BF4BA79">
                <wp:simplePos x="0" y="0"/>
                <wp:positionH relativeFrom="column">
                  <wp:posOffset>4203700</wp:posOffset>
                </wp:positionH>
                <wp:positionV relativeFrom="paragraph">
                  <wp:posOffset>-276860</wp:posOffset>
                </wp:positionV>
                <wp:extent cx="1614170" cy="9283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92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1955E" w14:textId="61DBD030" w:rsidR="00605D0D" w:rsidRDefault="002C6F6D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28291C" wp14:editId="4929C0F2">
                                  <wp:extent cx="1619250" cy="933450"/>
                                  <wp:effectExtent l="0" t="0" r="0" b="0"/>
                                  <wp:docPr id="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7EAD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pt;margin-top:-21.8pt;width:127.1pt;height:73.1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" stroked="f">
                <v:textbox inset="0,0,0,0">
                  <w:txbxContent>
                    <w:p w14:paraId="43F1955E" w14:textId="61DBD030" w:rsidR="00605D0D" w:rsidRDefault="002C6F6D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328291C" wp14:editId="4929C0F2">
                            <wp:extent cx="1619250" cy="933450"/>
                            <wp:effectExtent l="0" t="0" r="0" b="0"/>
                            <wp:docPr id="1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5D0D">
        <w:rPr>
          <w:b w:val="0"/>
          <w:bCs w:val="0"/>
        </w:rPr>
        <w:t xml:space="preserve">Sektion Rosenheim des                                 </w:t>
      </w:r>
    </w:p>
    <w:p w14:paraId="794191EB" w14:textId="77777777" w:rsidR="00605D0D" w:rsidRDefault="00605D0D">
      <w:pPr>
        <w:rPr>
          <w:b/>
          <w:bCs/>
        </w:rPr>
      </w:pPr>
      <w:r>
        <w:rPr>
          <w:sz w:val="32"/>
        </w:rPr>
        <w:t>Deutschen Alpenvereins (DAV) e.V.</w:t>
      </w:r>
      <w:r>
        <w:rPr>
          <w:b/>
          <w:bCs/>
        </w:rPr>
        <w:t xml:space="preserve"> </w:t>
      </w:r>
    </w:p>
    <w:p w14:paraId="6387D463" w14:textId="77777777" w:rsidR="00605D0D" w:rsidRDefault="00605D0D">
      <w:pPr>
        <w:pBdr>
          <w:bottom w:val="single" w:sz="4" w:space="1" w:color="000000"/>
        </w:pBdr>
        <w:rPr>
          <w:sz w:val="6"/>
          <w:szCs w:val="6"/>
        </w:rPr>
      </w:pPr>
    </w:p>
    <w:p w14:paraId="6CEBC915" w14:textId="77777777" w:rsidR="00605D0D" w:rsidRDefault="00605D0D">
      <w:pPr>
        <w:rPr>
          <w:sz w:val="16"/>
        </w:rPr>
      </w:pPr>
    </w:p>
    <w:p w14:paraId="2C8E12C8" w14:textId="77777777" w:rsidR="00605D0D" w:rsidRDefault="008A4FE8">
      <w:pPr>
        <w:rPr>
          <w:b/>
          <w:sz w:val="26"/>
          <w:szCs w:val="26"/>
        </w:rPr>
      </w:pPr>
      <w:r>
        <w:rPr>
          <w:b/>
          <w:sz w:val="26"/>
          <w:szCs w:val="26"/>
        </w:rPr>
        <w:t>Gruppe</w:t>
      </w:r>
      <w:r w:rsidR="00605D0D">
        <w:rPr>
          <w:b/>
          <w:sz w:val="26"/>
          <w:szCs w:val="26"/>
        </w:rPr>
        <w:t xml:space="preserve">:  </w:t>
      </w:r>
    </w:p>
    <w:p w14:paraId="617348B6" w14:textId="77777777" w:rsidR="00605D0D" w:rsidRDefault="00605D0D"/>
    <w:p w14:paraId="1EB967F4" w14:textId="77777777" w:rsidR="00605D0D" w:rsidRDefault="00605D0D">
      <w:r>
        <w:t xml:space="preserve">Betreuer/in:  </w:t>
      </w:r>
    </w:p>
    <w:p w14:paraId="49D5BC74" w14:textId="2433703D" w:rsidR="00605D0D" w:rsidRDefault="00605D0D"/>
    <w:p w14:paraId="27AB8C8D" w14:textId="77777777" w:rsidR="00605D0D" w:rsidRDefault="00605D0D">
      <w:pPr>
        <w:ind w:right="-142"/>
      </w:pPr>
      <w:r>
        <w:t xml:space="preserve">IBAN             </w:t>
      </w:r>
      <w:r w:rsidR="008A4FE8">
        <w:tab/>
      </w:r>
      <w:r w:rsidR="008A4FE8">
        <w:tab/>
      </w:r>
      <w:r w:rsidR="008A4FE8">
        <w:tab/>
      </w:r>
      <w:r w:rsidR="008A4FE8">
        <w:tab/>
      </w:r>
      <w:r w:rsidR="008A4FE8">
        <w:tab/>
      </w:r>
      <w:r>
        <w:t xml:space="preserve">      BIC     </w:t>
      </w:r>
    </w:p>
    <w:p w14:paraId="7B3BD1F7" w14:textId="77777777" w:rsidR="00605D0D" w:rsidRDefault="00605D0D">
      <w:pPr>
        <w:ind w:right="-142"/>
      </w:pPr>
    </w:p>
    <w:p w14:paraId="40F2DB47" w14:textId="4CF4000E" w:rsidR="00605D0D" w:rsidRDefault="00605D0D">
      <w:pPr>
        <w:spacing w:after="120"/>
        <w:ind w:right="-142"/>
      </w:pPr>
      <w:r>
        <w:t xml:space="preserve">Kurstag:                                         </w:t>
      </w:r>
      <w:r w:rsidR="002C6F6D">
        <w:tab/>
      </w:r>
      <w:r w:rsidR="002C6F6D">
        <w:tab/>
      </w:r>
      <w:r>
        <w:t xml:space="preserve">      Zeit: </w:t>
      </w:r>
    </w:p>
    <w:p w14:paraId="3FD31805" w14:textId="77777777" w:rsidR="00605D0D" w:rsidRDefault="00605D0D"/>
    <w:tbl>
      <w:tblPr>
        <w:tblW w:w="0" w:type="auto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88"/>
        <w:gridCol w:w="1489"/>
        <w:gridCol w:w="1488"/>
        <w:gridCol w:w="1489"/>
        <w:gridCol w:w="1488"/>
        <w:gridCol w:w="1489"/>
      </w:tblGrid>
      <w:tr w:rsidR="00605D0D" w14:paraId="79BB4AE5" w14:textId="77777777" w:rsidTr="002C6F6D">
        <w:tc>
          <w:tcPr>
            <w:tcW w:w="1488" w:type="dxa"/>
          </w:tcPr>
          <w:p w14:paraId="204D60DE" w14:textId="77777777" w:rsidR="00605D0D" w:rsidRDefault="00605D0D">
            <w:pPr>
              <w:pStyle w:val="TabellenInhalt"/>
              <w:snapToGrid w:val="0"/>
              <w:spacing w:before="113" w:after="57"/>
              <w:rPr>
                <w:b/>
                <w:bCs/>
              </w:rPr>
            </w:pPr>
            <w:r>
              <w:rPr>
                <w:b/>
                <w:bCs/>
              </w:rPr>
              <w:t>Datum</w:t>
            </w:r>
          </w:p>
        </w:tc>
        <w:tc>
          <w:tcPr>
            <w:tcW w:w="1489" w:type="dxa"/>
          </w:tcPr>
          <w:p w14:paraId="5389F173" w14:textId="77777777" w:rsidR="00605D0D" w:rsidRDefault="00605D0D">
            <w:pPr>
              <w:pStyle w:val="TabellenInhalt"/>
              <w:snapToGrid w:val="0"/>
              <w:spacing w:before="113" w:after="57"/>
              <w:rPr>
                <w:b/>
                <w:bCs/>
              </w:rPr>
            </w:pPr>
            <w:r>
              <w:rPr>
                <w:b/>
                <w:bCs/>
              </w:rPr>
              <w:t xml:space="preserve">Stunden </w:t>
            </w: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6E00A995" w14:textId="0F7DAEC1" w:rsidR="00605D0D" w:rsidRDefault="00605D0D">
            <w:pPr>
              <w:pStyle w:val="TabellenInhalt"/>
              <w:snapToGrid w:val="0"/>
              <w:spacing w:before="113" w:after="57"/>
              <w:rPr>
                <w:b/>
                <w:bCs/>
              </w:rPr>
            </w:pPr>
            <w:r>
              <w:rPr>
                <w:b/>
                <w:bCs/>
              </w:rPr>
              <w:t>Teilnehmer</w:t>
            </w:r>
            <w:r w:rsidR="002C6F6D">
              <w:rPr>
                <w:b/>
                <w:bCs/>
              </w:rPr>
              <w:t>/ innen</w:t>
            </w: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2A76AD0B" w14:textId="77777777" w:rsidR="00605D0D" w:rsidRDefault="00605D0D">
            <w:pPr>
              <w:pStyle w:val="TabellenInhalt"/>
              <w:snapToGrid w:val="0"/>
              <w:spacing w:before="113" w:after="57"/>
              <w:rPr>
                <w:b/>
                <w:bCs/>
              </w:rPr>
            </w:pPr>
            <w:r>
              <w:rPr>
                <w:b/>
                <w:bCs/>
              </w:rPr>
              <w:t>Datum</w:t>
            </w:r>
          </w:p>
        </w:tc>
        <w:tc>
          <w:tcPr>
            <w:tcW w:w="1488" w:type="dxa"/>
          </w:tcPr>
          <w:p w14:paraId="25D958D6" w14:textId="77777777" w:rsidR="00605D0D" w:rsidRDefault="00605D0D">
            <w:pPr>
              <w:pStyle w:val="TabellenInhalt"/>
              <w:snapToGrid w:val="0"/>
              <w:spacing w:before="113" w:after="57"/>
              <w:rPr>
                <w:b/>
                <w:bCs/>
              </w:rPr>
            </w:pPr>
            <w:r>
              <w:rPr>
                <w:b/>
                <w:bCs/>
              </w:rPr>
              <w:t xml:space="preserve">Stunden </w:t>
            </w:r>
          </w:p>
        </w:tc>
        <w:tc>
          <w:tcPr>
            <w:tcW w:w="1489" w:type="dxa"/>
          </w:tcPr>
          <w:p w14:paraId="1E31DB6B" w14:textId="6A224A0D" w:rsidR="00605D0D" w:rsidRDefault="00605D0D">
            <w:pPr>
              <w:pStyle w:val="TabellenInhalt"/>
              <w:snapToGrid w:val="0"/>
              <w:spacing w:before="113" w:after="57"/>
              <w:rPr>
                <w:b/>
                <w:bCs/>
              </w:rPr>
            </w:pPr>
            <w:r>
              <w:rPr>
                <w:b/>
                <w:bCs/>
              </w:rPr>
              <w:t>Teilnehmer</w:t>
            </w:r>
            <w:r w:rsidR="002C6F6D">
              <w:rPr>
                <w:b/>
                <w:bCs/>
              </w:rPr>
              <w:t>/ innen</w:t>
            </w:r>
          </w:p>
        </w:tc>
      </w:tr>
      <w:tr w:rsidR="00605D0D" w14:paraId="4DAFC52B" w14:textId="77777777" w:rsidTr="002C6F6D">
        <w:tc>
          <w:tcPr>
            <w:tcW w:w="1488" w:type="dxa"/>
          </w:tcPr>
          <w:p w14:paraId="213527C8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0F43EF6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3C445B1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25689525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382E80F6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6B163302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5120FEFF" w14:textId="77777777" w:rsidTr="002C6F6D">
        <w:tc>
          <w:tcPr>
            <w:tcW w:w="1488" w:type="dxa"/>
          </w:tcPr>
          <w:p w14:paraId="6B2BDCC2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0CC0EC06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602B6B3C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7CBDBA7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15A6F64B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4143625A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05713C8C" w14:textId="77777777" w:rsidTr="002C6F6D">
        <w:tc>
          <w:tcPr>
            <w:tcW w:w="1488" w:type="dxa"/>
          </w:tcPr>
          <w:p w14:paraId="79E3507A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2093625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51306D8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49E7EB81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6142848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4FE453D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0ABCF392" w14:textId="77777777" w:rsidTr="002C6F6D">
        <w:tc>
          <w:tcPr>
            <w:tcW w:w="1488" w:type="dxa"/>
          </w:tcPr>
          <w:p w14:paraId="642C6760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1686C7A3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4BA5720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25158BFB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46A7F08E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33C43F4B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1B49B6E7" w14:textId="77777777" w:rsidTr="002C6F6D">
        <w:tc>
          <w:tcPr>
            <w:tcW w:w="1488" w:type="dxa"/>
          </w:tcPr>
          <w:p w14:paraId="0DD8DAEB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535329A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38720C6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0A52238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0C2AE68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64DA06F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4F04BAA5" w14:textId="77777777" w:rsidTr="002C6F6D">
        <w:tc>
          <w:tcPr>
            <w:tcW w:w="1488" w:type="dxa"/>
          </w:tcPr>
          <w:p w14:paraId="75FA83D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26A1040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0A25806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5BBBB7CC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4B86F8C8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1402EB2C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3C267A7A" w14:textId="77777777" w:rsidTr="002C6F6D">
        <w:tc>
          <w:tcPr>
            <w:tcW w:w="1488" w:type="dxa"/>
          </w:tcPr>
          <w:p w14:paraId="0379269C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59CAD9E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56166BB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352EAABD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5A58E00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1E97AF22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2FF1A16C" w14:textId="77777777" w:rsidTr="002C6F6D">
        <w:tc>
          <w:tcPr>
            <w:tcW w:w="1488" w:type="dxa"/>
          </w:tcPr>
          <w:p w14:paraId="2B356CF8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3BA226FB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56BE508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5E2574E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5E03DFBF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55AB83F1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09D7EA7D" w14:textId="77777777" w:rsidTr="002C6F6D">
        <w:tc>
          <w:tcPr>
            <w:tcW w:w="1488" w:type="dxa"/>
          </w:tcPr>
          <w:p w14:paraId="63CA8326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6B163D9E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4F46B70E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66E97A36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26025990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4332AB06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72565D0C" w14:textId="77777777" w:rsidTr="002C6F6D">
        <w:tc>
          <w:tcPr>
            <w:tcW w:w="1488" w:type="dxa"/>
          </w:tcPr>
          <w:p w14:paraId="3B4B60B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55C9A212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335B6DB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558D1C3C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21811552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701BB75D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2A461DC4" w14:textId="77777777" w:rsidTr="002C6F6D">
        <w:tc>
          <w:tcPr>
            <w:tcW w:w="1488" w:type="dxa"/>
          </w:tcPr>
          <w:p w14:paraId="763C95B5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0D4846CE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28D0FEAA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74C6919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00CBC21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23E1D8C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574403D4" w14:textId="77777777" w:rsidTr="002C6F6D">
        <w:tc>
          <w:tcPr>
            <w:tcW w:w="1488" w:type="dxa"/>
          </w:tcPr>
          <w:p w14:paraId="5EF0B48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534A1903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5CAE5D35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283AA148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6C4A17A0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7179587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46EE6ED7" w14:textId="77777777" w:rsidTr="002C6F6D">
        <w:tc>
          <w:tcPr>
            <w:tcW w:w="1488" w:type="dxa"/>
          </w:tcPr>
          <w:p w14:paraId="6753CF2E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153FF885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522DD3DE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4325C56A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1B133E3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4C467B21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37A158D8" w14:textId="77777777" w:rsidTr="002C6F6D">
        <w:tc>
          <w:tcPr>
            <w:tcW w:w="1488" w:type="dxa"/>
          </w:tcPr>
          <w:p w14:paraId="441EFD61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73EB52D1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25D5214D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7C6B46BC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3A858A3E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30152E63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64031D8D" w14:textId="77777777" w:rsidTr="002C6F6D">
        <w:tc>
          <w:tcPr>
            <w:tcW w:w="1488" w:type="dxa"/>
          </w:tcPr>
          <w:p w14:paraId="43DA17E2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20D3028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5A14F58B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711CC30A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777345E6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1C4D7EB8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  <w:tr w:rsidR="00605D0D" w14:paraId="40AB7AED" w14:textId="77777777" w:rsidTr="002C6F6D">
        <w:tc>
          <w:tcPr>
            <w:tcW w:w="1488" w:type="dxa"/>
          </w:tcPr>
          <w:p w14:paraId="669199B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7AC2E61B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  <w:tcBorders>
              <w:right w:val="single" w:sz="12" w:space="0" w:color="000000"/>
            </w:tcBorders>
          </w:tcPr>
          <w:p w14:paraId="220297D7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  <w:tcBorders>
              <w:left w:val="single" w:sz="12" w:space="0" w:color="000000"/>
            </w:tcBorders>
          </w:tcPr>
          <w:p w14:paraId="5887DAA9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8" w:type="dxa"/>
          </w:tcPr>
          <w:p w14:paraId="6EDC7124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  <w:tc>
          <w:tcPr>
            <w:tcW w:w="1489" w:type="dxa"/>
          </w:tcPr>
          <w:p w14:paraId="19ED5390" w14:textId="77777777" w:rsidR="00605D0D" w:rsidRDefault="00605D0D">
            <w:pPr>
              <w:pStyle w:val="TabellenInhalt"/>
              <w:snapToGrid w:val="0"/>
              <w:spacing w:before="113" w:after="57"/>
              <w:jc w:val="center"/>
            </w:pPr>
          </w:p>
        </w:tc>
      </w:tr>
    </w:tbl>
    <w:p w14:paraId="0D97B81B" w14:textId="59A95EF6" w:rsidR="00605D0D" w:rsidRDefault="00605D0D"/>
    <w:p w14:paraId="48BB01A4" w14:textId="71AEB4E7" w:rsidR="00587C74" w:rsidRDefault="00587C74">
      <w:r>
        <w:t>KM pro Veranstaltung: _______________</w:t>
      </w:r>
    </w:p>
    <w:p w14:paraId="565EFD06" w14:textId="77777777" w:rsidR="00587C74" w:rsidRDefault="00587C74"/>
    <w:p w14:paraId="645C4CC1" w14:textId="03FB4597" w:rsidR="00587C74" w:rsidRDefault="00587C74">
      <w:r>
        <w:t>KM insgesamt:             _______________</w:t>
      </w:r>
    </w:p>
    <w:sectPr w:rsidR="00587C74">
      <w:footerReference w:type="default" r:id="rId12"/>
      <w:pgSz w:w="11906" w:h="16838"/>
      <w:pgMar w:top="1089" w:right="1417" w:bottom="1076" w:left="1417" w:header="720" w:footer="595" w:gutter="0"/>
      <w:cols w:space="720"/>
      <w:docGrid w:linePitch="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79C6D" w14:textId="77777777" w:rsidR="005D57D0" w:rsidRDefault="005D57D0">
      <w:r>
        <w:separator/>
      </w:r>
    </w:p>
  </w:endnote>
  <w:endnote w:type="continuationSeparator" w:id="0">
    <w:p w14:paraId="3C0CB957" w14:textId="77777777" w:rsidR="005D57D0" w:rsidRDefault="005D5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D9597" w14:textId="2A471384" w:rsidR="001A39A5" w:rsidRDefault="001A39A5" w:rsidP="001A39A5">
    <w:pPr>
      <w:pStyle w:val="Fuzeile"/>
      <w:jc w:val="center"/>
      <w:rPr>
        <w:rFonts w:ascii="Tahoma" w:hAnsi="Tahoma" w:cs="Tahoma"/>
        <w:sz w:val="16"/>
      </w:rPr>
    </w:pPr>
    <w:r w:rsidRPr="008E5F94">
      <w:rPr>
        <w:rFonts w:ascii="Tahoma" w:hAnsi="Tahoma" w:cs="Tahoma"/>
        <w:sz w:val="16"/>
      </w:rPr>
      <w:t xml:space="preserve">Vorstand: </w:t>
    </w:r>
    <w:r>
      <w:rPr>
        <w:rFonts w:ascii="Tahoma" w:hAnsi="Tahoma" w:cs="Tahoma"/>
        <w:sz w:val="16"/>
      </w:rPr>
      <w:t>Josef Müller</w:t>
    </w:r>
    <w:r w:rsidRPr="008E5F94">
      <w:rPr>
        <w:rFonts w:ascii="Tahoma" w:hAnsi="Tahoma" w:cs="Tahoma"/>
        <w:sz w:val="16"/>
      </w:rPr>
      <w:t xml:space="preserve">, 1. Vorsitzender; </w:t>
    </w:r>
    <w:r w:rsidR="007A1DF8">
      <w:rPr>
        <w:rFonts w:ascii="Tahoma" w:hAnsi="Tahoma" w:cs="Tahoma"/>
        <w:sz w:val="16"/>
      </w:rPr>
      <w:t>Johannes Knarr, 2. Vorsitzender</w:t>
    </w:r>
  </w:p>
  <w:p w14:paraId="77C0ADC0" w14:textId="303DF0BA" w:rsidR="001A39A5" w:rsidRDefault="001A39A5" w:rsidP="001A39A5">
    <w:pPr>
      <w:pStyle w:val="Fuzeile"/>
      <w:jc w:val="center"/>
      <w:rPr>
        <w:rFonts w:ascii="Tahoma" w:hAnsi="Tahoma" w:cs="Tahoma"/>
        <w:sz w:val="16"/>
      </w:rPr>
    </w:pPr>
  </w:p>
  <w:p w14:paraId="35D68E2B" w14:textId="77777777" w:rsidR="001A39A5" w:rsidRPr="008E5F94" w:rsidRDefault="001A39A5" w:rsidP="001A39A5">
    <w:pPr>
      <w:pStyle w:val="Fuzeile"/>
      <w:jc w:val="center"/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 xml:space="preserve">Vereinsregister: Amtsgericht Traunstein VR-Nr.40149, Sitz Rosenheim; </w:t>
    </w:r>
    <w:r w:rsidRPr="008E5F94">
      <w:rPr>
        <w:rFonts w:ascii="Tahoma" w:hAnsi="Tahoma" w:cs="Tahoma"/>
        <w:sz w:val="16"/>
      </w:rPr>
      <w:t>Steuernummer: 156/110/70753</w:t>
    </w:r>
  </w:p>
  <w:p w14:paraId="5E10BA05" w14:textId="77777777" w:rsidR="00605D0D" w:rsidRDefault="00605D0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B653A" w14:textId="77777777" w:rsidR="005D57D0" w:rsidRDefault="005D57D0">
      <w:r>
        <w:separator/>
      </w:r>
    </w:p>
  </w:footnote>
  <w:footnote w:type="continuationSeparator" w:id="0">
    <w:p w14:paraId="7D0108F2" w14:textId="77777777" w:rsidR="005D57D0" w:rsidRDefault="005D57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287512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AW999929" w:val="aa02bd44-02e8-4638-bc07-13e52b26edcb"/>
  </w:docVars>
  <w:rsids>
    <w:rsidRoot w:val="008A4FE8"/>
    <w:rsid w:val="0012111F"/>
    <w:rsid w:val="001A39A5"/>
    <w:rsid w:val="002C6F6D"/>
    <w:rsid w:val="00357066"/>
    <w:rsid w:val="003B5EA2"/>
    <w:rsid w:val="00587C74"/>
    <w:rsid w:val="005D57D0"/>
    <w:rsid w:val="00605D0D"/>
    <w:rsid w:val="007A1DF8"/>
    <w:rsid w:val="008A4FE8"/>
    <w:rsid w:val="00A2277E"/>
    <w:rsid w:val="00BD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DBD69"/>
  <w15:chartTrackingRefBased/>
  <w15:docId w15:val="{2C68A415-34D5-4FDB-9D4D-ED62AA89E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rFonts w:ascii="Arial" w:hAnsi="Arial" w:cs="Arial"/>
      <w:sz w:val="22"/>
      <w:szCs w:val="24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tabs>
        <w:tab w:val="right" w:pos="9017"/>
      </w:tabs>
      <w:outlineLvl w:val="1"/>
    </w:pPr>
    <w:rPr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-Absatz-Standardschriftart">
    <w:name w:val="WW-Absatz-Standardschriftart"/>
  </w:style>
  <w:style w:type="character" w:customStyle="1" w:styleId="Absatz-Standardschriftart1">
    <w:name w:val="Absatz-Standardschriftart1"/>
  </w:style>
  <w:style w:type="character" w:customStyle="1" w:styleId="WW-Absatz-Standardschriftart1">
    <w:name w:val="WW-Absatz-Standardschriftart1"/>
  </w:style>
  <w:style w:type="character" w:styleId="Hyperlink">
    <w:name w:val="Hyperlink"/>
    <w:semiHidden/>
    <w:rPr>
      <w:color w:val="0000FF"/>
      <w:u w:val="single"/>
    </w:rPr>
  </w:style>
  <w:style w:type="character" w:styleId="BesuchterLink">
    <w:name w:val="FollowedHyperlink"/>
    <w:semiHidden/>
    <w:rPr>
      <w:color w:val="800080"/>
      <w:u w:val="single"/>
    </w:rPr>
  </w:style>
  <w:style w:type="character" w:styleId="Seitenzahl">
    <w:name w:val="page number"/>
    <w:basedOn w:val="WW-Absatz-Standardschriftart1"/>
    <w:semiHidden/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Textkrper">
    <w:name w:val="Body Text"/>
    <w:basedOn w:val="Standard"/>
    <w:semiHidden/>
  </w:style>
  <w:style w:type="paragraph" w:styleId="Liste">
    <w:name w:val="List"/>
    <w:basedOn w:val="Textkrper"/>
    <w:semiHidden/>
    <w:rPr>
      <w:rFonts w:cs="Tahoma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4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Rahmeninhalt">
    <w:name w:val="Rahmeninhalt"/>
    <w:basedOn w:val="Textkrper"/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Vorlagen\Briefkopf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B593336934024AB2C02AE0C198CB22" ma:contentTypeVersion="15" ma:contentTypeDescription="Ein neues Dokument erstellen." ma:contentTypeScope="" ma:versionID="b63cef06a7486744bd1c7a51ef39859d">
  <xsd:schema xmlns:xsd="http://www.w3.org/2001/XMLSchema" xmlns:xs="http://www.w3.org/2001/XMLSchema" xmlns:p="http://schemas.microsoft.com/office/2006/metadata/properties" xmlns:ns2="4a087853-f58a-47ef-bee9-c59454452729" xmlns:ns3="189a5d75-d9b3-426c-82ae-784dcd1330b3" targetNamespace="http://schemas.microsoft.com/office/2006/metadata/properties" ma:root="true" ma:fieldsID="53c079c0c119244b271e08fb99cf6914" ns2:_="" ns3:_="">
    <xsd:import namespace="4a087853-f58a-47ef-bee9-c59454452729"/>
    <xsd:import namespace="189a5d75-d9b3-426c-82ae-784dcd1330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87853-f58a-47ef-bee9-c594544527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4ffd9f4e-52f5-4af2-94d9-12d55bfdf5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a5d75-d9b3-426c-82ae-784dcd1330b3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13cd38b-ce95-40d1-935d-9da58283bba8}" ma:internalName="TaxCatchAll" ma:showField="CatchAllData" ma:web="189a5d75-d9b3-426c-82ae-784dcd1330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087853-f58a-47ef-bee9-c59454452729">
      <Terms xmlns="http://schemas.microsoft.com/office/infopath/2007/PartnerControls"/>
    </lcf76f155ced4ddcb4097134ff3c332f>
    <TaxCatchAll xmlns="189a5d75-d9b3-426c-82ae-784dcd1330b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32F822-FFD1-4E90-A69E-593BB9B56D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087853-f58a-47ef-bee9-c59454452729"/>
    <ds:schemaRef ds:uri="189a5d75-d9b3-426c-82ae-784dcd1330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C3E8AC-7EE9-40AE-858B-2AA004987223}">
  <ds:schemaRefs>
    <ds:schemaRef ds:uri="http://schemas.microsoft.com/office/2006/metadata/properties"/>
    <ds:schemaRef ds:uri="http://schemas.microsoft.com/office/infopath/2007/PartnerControls"/>
    <ds:schemaRef ds:uri="4a087853-f58a-47ef-bee9-c59454452729"/>
    <ds:schemaRef ds:uri="189a5d75-d9b3-426c-82ae-784dcd1330b3"/>
  </ds:schemaRefs>
</ds:datastoreItem>
</file>

<file path=customXml/itemProps3.xml><?xml version="1.0" encoding="utf-8"?>
<ds:datastoreItem xmlns:ds="http://schemas.openxmlformats.org/officeDocument/2006/customXml" ds:itemID="{785CB134-F33B-4CFC-AB8F-5EBD900E0F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Briefkopf.dot</Template>
  <TotalTime>0</TotalTime>
  <Pages>1</Pages>
  <Words>66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Sektion Rosenheim des</vt:lpstr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Sektion Rosenheim des</dc:title>
  <dc:subject/>
  <dc:creator>Alpenverein Rosenheim</dc:creator>
  <cp:keywords/>
  <cp:lastModifiedBy>Bettina Kagleder (DAV Sektion Rosenheim)</cp:lastModifiedBy>
  <cp:revision>4</cp:revision>
  <cp:lastPrinted>2008-12-23T10:18:00Z</cp:lastPrinted>
  <dcterms:created xsi:type="dcterms:W3CDTF">2023-09-14T07:14:00Z</dcterms:created>
  <dcterms:modified xsi:type="dcterms:W3CDTF">2026-04-21T09:39:00Z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0x010100D9B593336934024AB2C02AE0C198CB22</vt:lpwstr>
  </property>
</Properties>
</file>